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600" w:rsidRDefault="00FC7600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56.5pt">
            <v:imagedata r:id="rId4" o:title=""/>
          </v:shape>
        </w:pict>
      </w: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</w:p>
    <w:p w:rsidR="00FC7600" w:rsidRDefault="00FC7600">
      <w:pPr>
        <w:rPr>
          <w:noProof/>
        </w:rPr>
      </w:pPr>
      <w:r>
        <w:rPr>
          <w:noProof/>
        </w:rPr>
        <w:pict>
          <v:shape id="_x0000_i1026" type="#_x0000_t75" style="width:410.25pt;height:556.5pt">
            <v:imagedata r:id="rId5" o:title=""/>
          </v:shape>
        </w:pict>
      </w:r>
    </w:p>
    <w:sectPr w:rsidR="00FC7600" w:rsidSect="00FC25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6E6"/>
    <w:rsid w:val="004262C4"/>
    <w:rsid w:val="004516E6"/>
    <w:rsid w:val="00566416"/>
    <w:rsid w:val="006E7423"/>
    <w:rsid w:val="00711AE2"/>
    <w:rsid w:val="00991F3C"/>
    <w:rsid w:val="00FC2538"/>
    <w:rsid w:val="00FC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53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16E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16E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</Words>
  <Characters>10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牛雄杰</dc:creator>
  <cp:keywords/>
  <dc:description/>
  <cp:lastModifiedBy>SDWM</cp:lastModifiedBy>
  <cp:revision>3</cp:revision>
  <dcterms:created xsi:type="dcterms:W3CDTF">2016-02-03T08:42:00Z</dcterms:created>
  <dcterms:modified xsi:type="dcterms:W3CDTF">2016-03-14T06:42:00Z</dcterms:modified>
</cp:coreProperties>
</file>